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961" w:type="dxa"/>
        <w:tblInd w:w="93" w:type="dxa"/>
        <w:tblLook w:val="00A0"/>
      </w:tblPr>
      <w:tblGrid>
        <w:gridCol w:w="680"/>
        <w:gridCol w:w="2701"/>
        <w:gridCol w:w="2469"/>
        <w:gridCol w:w="2731"/>
        <w:gridCol w:w="2807"/>
        <w:gridCol w:w="2366"/>
        <w:gridCol w:w="1207"/>
      </w:tblGrid>
      <w:tr w:rsidR="00DB188E" w:rsidRPr="000740F4" w:rsidTr="005B20DA">
        <w:trPr>
          <w:trHeight w:val="25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</w:pPr>
            <w:bookmarkStart w:id="0" w:name="OLE_LINK5"/>
            <w:bookmarkStart w:id="1" w:name="OLE_LINK6"/>
            <w:r w:rsidRPr="00332F13"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  <w:t>ΕΠΩΝΥΜΙΑ/ ΟΝΟΜΑΤΕΠΩΝΥΜΟ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  <w:t>ΕΠΑΓΓΕΛΜΑ-ΙΔΙΟΤΗΤΑ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  <w:t xml:space="preserve">ΠΡΟΙΟΝ </w:t>
            </w: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  <w:t>ΚΑΤΗΓΟΡΙΑ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  <w:t>ΤΗΛΕΦΩΝΟ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b/>
                <w:bCs/>
                <w:sz w:val="20"/>
                <w:szCs w:val="20"/>
                <w:lang w:eastAsia="el-GR"/>
              </w:rPr>
              <w:t>ΝΟΜΟΣ</w:t>
            </w:r>
          </w:p>
        </w:tc>
      </w:tr>
      <w:tr w:rsidR="00DB188E" w:rsidRPr="000740F4" w:rsidTr="005B20DA">
        <w:trPr>
          <w:trHeight w:val="76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ΜΑΧ ΟΕ (ΙΣΜΑΗΛ ΙΜΠΡΑΗΜ)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ΕΜΠΟΡΙΑ - ΠΑΡΑΓΩΓΗ ΓΑΛΑΚΤΟΚΟΜΙΚΩΝ - ΟΡΕΚΤΙΚΩΝ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ΓΙΑΟΥΡΤΙΑ-ΑΡΡΙΑΝΙ-ΜΕΛΙΤΖΑΝΟΣΑΛΑΤΑ-ΤΖΑΤΖΙΚΙ-ΦΕΤΑ ΠΟΠ ΚΛΠ</w:t>
            </w: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ΓΑΛΑΚΤΟΚΟΜΙΚΑ-ΟΡΕΚΤΙΚΑ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6974127791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i1025" type="#_x0000_t75" style="width:294.75pt;height:198pt;visibility:visible">
                  <v:imagedata r:id="rId4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0105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0F70A9" w:rsidRDefault="00DB188E" w:rsidP="0030105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0F70A9">
              <w:rPr>
                <w:rFonts w:ascii="Arial" w:hAnsi="Arial" w:cs="Arial"/>
                <w:sz w:val="20"/>
                <w:szCs w:val="20"/>
                <w:lang w:eastAsia="el-GR"/>
              </w:rPr>
              <w:t>ΜΕΜΕΤ ΛΑΤΗΦ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0F70A9" w:rsidRDefault="00DB188E" w:rsidP="0030105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0F70A9">
              <w:rPr>
                <w:rFonts w:ascii="Arial" w:hAnsi="Arial" w:cs="Arial"/>
                <w:sz w:val="20"/>
                <w:szCs w:val="20"/>
                <w:lang w:eastAsia="el-GR"/>
              </w:rPr>
              <w:t>ΕΡΓΑΣΤΗΡΙΟ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0F70A9" w:rsidRDefault="00DB188E" w:rsidP="0030105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0F70A9">
              <w:rPr>
                <w:rFonts w:ascii="Arial" w:hAnsi="Arial" w:cs="Arial"/>
                <w:sz w:val="20"/>
                <w:szCs w:val="20"/>
                <w:lang w:eastAsia="el-GR"/>
              </w:rPr>
              <w:t>ΠΑΡΑΓΩΓΗ ΚΑΡΑΜΕΛΑΣ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0F70A9" w:rsidRDefault="00DB188E" w:rsidP="0030105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0F70A9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30105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0F70A9" w:rsidRDefault="00DB188E" w:rsidP="0030105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ΚΕΚΚΕΡΗΣ ΓΕΩΡΓΙΟΣ &amp; ΣΙΑ ΟΕ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ΕΜΠΟΡΙΟ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ΚΑΦΕ - ΜΠΑΧΑΡΙΚΑ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ΡΟΦΗΜΑΤΑ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6976612181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E149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" o:spid="_x0000_i1026" type="#_x0000_t75" style="width:300pt;height:198pt;visibility:visible">
                  <v:imagedata r:id="rId5" o:title=""/>
                </v:shape>
              </w:pict>
            </w:r>
          </w:p>
        </w:tc>
      </w:tr>
      <w:tr w:rsidR="00DB188E" w:rsidRPr="000740F4" w:rsidTr="005B20DA">
        <w:trPr>
          <w:trHeight w:val="76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ΔΡΟΓΗ ΒΙΟΛΟΓΙΚΑ ΒΟΤΑΝΑ (ΠΑΠΑΖΟΓΛΟΥ ΚΩΝΣΤΑΝΤΙΝΟΣ)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ΣΥΣΚΕΥΑΣΜΕΝΑ ΒΙΟΛΟΓΙΚΑ ΑΠΟΞΗΡΑΜΕΝΑ ΒΟΤΑΝΑ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ΡΟΦΗΜΑΤΑ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6972311126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141AF8">
        <w:trPr>
          <w:trHeight w:val="76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4863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55" o:spid="_x0000_i1027" type="#_x0000_t75" style="width:257.25pt;height:140.25pt;visibility:visible">
                  <v:imagedata r:id="rId6" o:title=""/>
                </v:shape>
              </w:pict>
            </w:r>
          </w:p>
        </w:tc>
      </w:tr>
      <w:tr w:rsidR="00DB188E" w:rsidRPr="000740F4" w:rsidTr="005B20DA">
        <w:trPr>
          <w:trHeight w:val="76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ΧΑΛΗΛ ΙΜΠΡΑΜ ΧΑΛΗΤ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ΜΕΛΙΣΣΟΚΟΜΟΣ- ΠΡΟΕΔΡΟΣ ΣΥΛΛΟΓΟΥ ΠΕΡΙΒΑΛΛΟΝΤΙΚΟΥ ΟΜΙΛΟΥ ΜΕΛΙΣΣΟΚΟΜΩΝ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ΜΕΛΙ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ΜΕΛΙ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6977958753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324221">
        <w:trPr>
          <w:trHeight w:val="76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E11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64" o:spid="_x0000_i1028" type="#_x0000_t75" style="width:220.5pt;height:162pt;visibility:visible">
                  <v:imagedata r:id="rId7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ΣΑΡ ΜΕΜΕΤ "ΑΝΑΤΟLI" (ΦΑΤΜΕ)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ΠΑΡΑΓΩΓΗ ΧΕΙΡΟΠΟΙΗΤΩΝ ΦΥΛΛΩΝ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ΧΕΙΡΟΠΟΙΗΤΑ ΦΥΛΛΑ- ΦΛΟΓΕΡΕΣ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6979392606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102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ΠΟΤΟΠΟΙΙΑ ΟΙΝΟΠΟΙΙΑ ΘΡΑΚΗΣ ΑΒΕΕ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ΑΛΚΟΟΛΟΥΧΩΝ ΠΟΤΩΝ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ΟΥΖΟ, ΤΣΙΠΟΥΡΟ, ΛΙΚΕΡ, ΑΛΚΟΟΛΟΥΧΟ ΠΟΤΟ ΤΥΠΟΥ BRANDY, VOTKA ΤΖΙΝ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6945100867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6C32E0">
        <w:trPr>
          <w:trHeight w:val="102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5B20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5" o:spid="_x0000_i1029" type="#_x0000_t75" style="width:286.5pt;height:197.25pt;visibility:visible">
                  <v:imagedata r:id="rId8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E71DC8">
              <w:rPr>
                <w:rFonts w:ascii="Arial" w:hAnsi="Arial" w:cs="Arial"/>
                <w:sz w:val="20"/>
                <w:szCs w:val="20"/>
                <w:lang w:eastAsia="el-GR"/>
              </w:rPr>
              <w:t xml:space="preserve">"ΘΡΑΚΙΩΤΙΚΗ ΖΥΜΗ" </w:t>
            </w: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ΟΙΚΟΝΟΜΟΥ ΣΠΥΡΟΣ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ΕΡΓΑΣΤΗΡΙΟ ΠΑΡΑΔΟΣΙΑΚΩΝ ΖΥΜΑΡΙΚΩΝ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ΧΥΛΟΠΙΤΕΣ, ΚΟΥΣ-ΚΟΥΣ, ΤΡΑΧΑΝΑΔΕΣ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6936809116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3A65F4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4811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57" o:spid="_x0000_i1030" type="#_x0000_t75" style="width:247.5pt;height:185.25pt;visibility:visible">
                  <v:imagedata r:id="rId9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637B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0F70A9">
              <w:rPr>
                <w:rFonts w:ascii="Arial" w:hAnsi="Arial" w:cs="Arial"/>
                <w:sz w:val="20"/>
                <w:szCs w:val="20"/>
                <w:lang w:eastAsia="el-GR"/>
              </w:rPr>
              <w:t>"ΑΓΡOΚΤΗΜΑ ΙΩΑΝΝΟΥ"</w:t>
            </w: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 xml:space="preserve"> ΤΣΟΤΡΑ ΘΕΟΔΩΡΑ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ΠΑΡΑΓΩΓΗ ΚΑΙ ΕΜΠΟΡΙΑ ΟΠΩΡΟΛΑΧΑΝΙΚΩΝ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ΠΑΡΑΓΩΓΗ ΝΩΠΩΝ ΛΑΧΑΝΙΚΩΝ &amp; ΦΡΟΥΤΩΝ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6949194008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033BD9">
        <w:trPr>
          <w:trHeight w:val="76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0F70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5" o:spid="_x0000_i1031" type="#_x0000_t75" style="width:198pt;height:132pt;visibility:visible">
                  <v:imagedata r:id="rId10" o:title=""/>
                </v:shape>
              </w:pict>
            </w:r>
          </w:p>
        </w:tc>
      </w:tr>
      <w:tr w:rsidR="00DB188E" w:rsidRPr="000740F4" w:rsidTr="005B20DA">
        <w:trPr>
          <w:trHeight w:val="76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ΜΠΑΤΜΑΤΖΟΓΛΟΥ ΚΛΕΟΠΑΤΡΑ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ΠΑΡΑΓΩΓΗ ΠΑΡΑΔΟΣΙΑΚΩΝ ΠΡΟΪΟΝΤΩΝ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ΓΛΥΚΑ ΚΟΥΤΑΛΙΟΥ, ΜΑΡΜΕΛΑΔΕΣ, ΤΟΥΡΣΙ, ΛΙΚΕΡ, ΣΑΛΤΣΕΣ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6980004834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FD5F92">
        <w:trPr>
          <w:trHeight w:val="76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9867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15" o:spid="_x0000_i1032" type="#_x0000_t75" style="width:246.75pt;height:164.25pt;visibility:visible">
                  <v:imagedata r:id="rId11" o:title=""/>
                </v:shape>
              </w:pict>
            </w:r>
          </w:p>
        </w:tc>
      </w:tr>
      <w:tr w:rsidR="00DB188E" w:rsidRPr="000740F4" w:rsidTr="005B20DA">
        <w:trPr>
          <w:trHeight w:val="102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"ΦΡΟΥΤΟΠΙΑ" (ΠΑΠΑΔΟΠΟΥΛΟΣ ΑΠΟΣΤΟΛΟΣ)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ΕΡΓΑΣΤΗΡΙΟ ΠΑΡΑΓΩΓΗΣ ΠΑΡΑΔΟΣΙΑΚΩΝ ΠΡΟΙΟΝΤΩΝ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ΤΟΥΡΣΙΑ, ΓΛΥΚΑ ΚΟΥΤΑΛΙΟΥ, ΜΑΡΜΕΛΑΔΕΣ, ΜΠΑΧΑΡΙΚΑ, ΒΟΤΑΝΑ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6938792734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FD5F92">
        <w:trPr>
          <w:trHeight w:val="102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E4420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19" o:spid="_x0000_i1033" type="#_x0000_t75" style="width:270pt;height:178.5pt;visibility:visible">
                  <v:imagedata r:id="rId12" o:title=""/>
                </v:shape>
              </w:pict>
            </w:r>
          </w:p>
        </w:tc>
      </w:tr>
      <w:tr w:rsidR="00DB188E" w:rsidRPr="000740F4" w:rsidTr="005B20DA">
        <w:trPr>
          <w:trHeight w:val="76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TUVUNU ΑΕ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ΠΑΡΑΓΩΓΗ ΚΑΙ ΕΜΠΟΡΙΑ ΑΦΕΨΗΜΑΤΩΝ ΒΟΤΑΝΩΝ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ΤΣΑΙ TUVUNU ΑΝΘΡΑΚΟΥΧΟ ΝΕΡΟ TUVUNU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ΡΟΦΗΜΑΤΑ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2531038718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6C32E0">
        <w:trPr>
          <w:trHeight w:val="76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2030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8" o:spid="_x0000_i1034" type="#_x0000_t75" style="width:266.25pt;height:175.5pt;visibility:visible">
                  <v:imagedata r:id="rId13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ΤΖΑΦΕΡ ΑΛΗ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ΕΛΑΙΟΠΑΡΑΓΩΓΟΣ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ΕΛΑΙΟΛΑΔΟ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6936787377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Φ. ΓΕΩΡΓΙΑΔΗΣ &amp; ΥΙΟΣ ΟΕ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ΒΙΟΤΕΧΝΙΑ ΟΡΕΚΤΙΚΩΝ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ΟΡΕΚΤΙΚΑ - ΑΡΙΑΝΙ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ΓΑΛΑΚΤΟΚΟΜΙΚΑ-ΟΡΕΚΤΙΚΑ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2531026731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ΑΦΟΙ ΦΡΑΝΤΖΗ Α.Ε. "ΠΟΣΕΙΔΩΝ" (ΦΡΑΝΤΖΗΣ ΙΑΚΩΒΟΣ)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ΒΙΟΜΗΧΑΝΙΑ ΑΛΙΠΑΣΤΩΝ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ΑΛΙΠΑΣΤΑ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ΑΛΙΠΑΣΤΑ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6973393922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076A66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CF61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62" o:spid="_x0000_i1035" type="#_x0000_t75" style="width:232.5pt;height:177.75pt;visibility:visible">
                  <v:imagedata r:id="rId14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ΑΒ ΒΑΣΙΛΟΠΟΥΛΟΣ (ΣΤΡΟΥΜΠΟΥΛΗΣ ΑΝΤΩΝΗΣ)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SUPER MARKET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SUPER MARKET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6944503230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ΚΑΦΕΣ ΒΑΣΙΛΗ ΚΕΚΚΕΡΗ (ΑΦΟΙ ΚΕΚΕΡΗ Ο.Ε.)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ΚΑΦΕΚΟΠΤΕΙΟ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ΕΛΛΗΝΙΚΟΣ ΚΑΦΕΣ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ΚΑΦΕΣ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6973023515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SYNAXIS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 xml:space="preserve">ΠΑΡΑΓΩΓΗ ΚΑΙ ΠΡΟΩΘΗΣΗ ΠΑΡΑΔΟΣΙΑΚΩΝ ΠΡΟΙΟΝΤΩΝ 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6972880027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ΖΥΘΟΠΟΙΙΑ ΜΑΚΕΔΟΝΙΑΣ ΘΡΑΚΗΣ Α.Ε.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ΒΙΟΜΗΧΑΝΙΑ ΠΑΡΑΓΩΓΗΣ ΖΥΘΟΥ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ΜΠΥΡΑ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2531038715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6C32E0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2030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9" o:spid="_x0000_i1036" type="#_x0000_t75" style="width:266.25pt;height:177.75pt;visibility:visible">
                  <v:imagedata r:id="rId15" o:title=""/>
                </v:shape>
              </w:pict>
            </w:r>
          </w:p>
        </w:tc>
      </w:tr>
      <w:tr w:rsidR="00DB188E" w:rsidRPr="000740F4" w:rsidTr="005B20DA">
        <w:trPr>
          <w:trHeight w:val="76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"ΤΟ ΦΑΝΑΡΙ" (ΑΛΕΞΑΝΔΡΟΣ ΒΑΣΤΑΡΔΕΛΗΣ)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ΕΠΕΞΕΡΓΑΣΙΑ ΑΛΙΠΑΣΤΩΝ ΨΑΡΙΩΝ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ΑΛΙΠΑΣΤΑ ΚΑΙ ΚΑΠΝΙΣΤΑ ΨΑΡΙΑ ΣΕ ΛΑΔΙ &amp; VACUUM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ΑΛΙΠΑΣΤΑ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699645794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FD5F92">
        <w:trPr>
          <w:trHeight w:val="76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7C127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5" o:spid="_x0000_i1037" type="#_x0000_t75" style="width:240.75pt;height:160.5pt;visibility:visible">
                  <v:imagedata r:id="rId16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ΕΛΑΙΟΚΟΜΙΚΟΣ ΣΥΝΕΤΑΙΡΙΣΜΟΣ ΜΑΡΩΝΕΙΑΣ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ΧΟΝΔΡΙΚΟ ΕΜΠΟΡΙΟ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ΕΛΑΙΟΛΑΔΟ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6936892982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FD5F92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D57E7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8" o:spid="_x0000_i1038" type="#_x0000_t75" style="width:230.25pt;height:152.25pt;visibility:visible">
                  <v:imagedata r:id="rId17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ΝΕΝΤΙΜ ΑΒΕΕ (ΔΕΣΠΟΙΝΑ ΚΙΛΤΣΙΚΗ)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ΠΑΡΑΔΟΣΙΑΚΟ ΖΑΧΑΡΟΠΛΑΣΤΕΙΟ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ΛΟΥΚΟΥΜΙ - ΣΙΡΟΠΙΑΣΤΑ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6988187811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6644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17" o:spid="_x0000_i1039" type="#_x0000_t75" style="width:227.25pt;height:154.5pt;visibility:visible">
                  <v:imagedata r:id="rId18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 xml:space="preserve">ΠΑΧΟΥΜΗΣ ΓΕΩΡΓΙΟΣ 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CATERING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ΕΤΟΙΜΑ ΓΕΥΜΑΤΑ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CATERING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6932375999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C23951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A2136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52" o:spid="_x0000_i1040" type="#_x0000_t75" style="width:213.75pt;height:142.5pt;visibility:visible">
                  <v:imagedata r:id="rId19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ΦΙΛΑΔΕΛΦΙΑ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ΔΙΚΤΥΩΣΗ - ΣΥΝΕΤΑΙΡΙΣΜΟΣ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ΔΙΚΤΥΩΣΗ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6932302172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ΣΕΡΓΙΑΝΝΙΔΗΣ ΓΙΩΡΓΟΣ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ΑΓΡΟΤΗΣ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ΤΡΟΥΦΑΣ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6939499535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973283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A1250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8" o:spid="_x0000_i1041" type="#_x0000_t75" style="width:195.75pt;height:130.5pt;visibility:visible">
                  <v:imagedata r:id="rId20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BA5869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 w:rsidRPr="00BA5869">
              <w:rPr>
                <w:rFonts w:ascii="Arial" w:hAnsi="Arial" w:cs="Arial"/>
                <w:sz w:val="20"/>
                <w:szCs w:val="20"/>
                <w:lang w:val="en-US" w:eastAsia="el-GR"/>
              </w:rPr>
              <w:t>26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BA5869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BA5869">
              <w:rPr>
                <w:rFonts w:ascii="Arial" w:hAnsi="Arial" w:cs="Arial"/>
                <w:sz w:val="20"/>
                <w:szCs w:val="20"/>
                <w:lang w:eastAsia="el-GR"/>
              </w:rPr>
              <w:t>ΜΕΛΙΣΣΟΚΟΜΙΚΟΣ ΣΥΝΕΤΑΙΡΙΣΜΟΣ ΙΑΣΜΟΥ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BA5869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BA5869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BA5869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BA5869">
              <w:rPr>
                <w:rFonts w:ascii="Arial" w:hAnsi="Arial" w:cs="Arial"/>
                <w:sz w:val="20"/>
                <w:szCs w:val="20"/>
                <w:lang w:eastAsia="el-GR"/>
              </w:rPr>
              <w:t>ΜΕΛΙ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BA5869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BA5869">
              <w:rPr>
                <w:rFonts w:ascii="Arial" w:hAnsi="Arial" w:cs="Arial"/>
                <w:sz w:val="20"/>
                <w:szCs w:val="20"/>
                <w:lang w:eastAsia="el-GR"/>
              </w:rPr>
              <w:t>ΜΕΛΙ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BA5869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BA5869">
              <w:rPr>
                <w:rFonts w:ascii="Arial" w:hAnsi="Arial" w:cs="Arial"/>
                <w:sz w:val="20"/>
                <w:szCs w:val="20"/>
                <w:lang w:eastAsia="el-GR"/>
              </w:rPr>
              <w:t>6947571112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BA5869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BA5869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FD5F92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246B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2" o:spid="_x0000_i1042" type="#_x0000_t75" style="width:209.25pt;height:139.5pt;visibility:visible">
                  <v:imagedata r:id="rId21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"ΤΑ ΑΔΕΡΦΙΑ"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ΥΠΗΡΕΣΙΕΣ ΕΣΤΙΑΣΗΣ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ΧΟΡΗΓΟΣ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CATERING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7A182D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A312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bookmarkStart w:id="2" w:name="_GoBack"/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66" o:spid="_x0000_i1043" type="#_x0000_t75" style="width:215.25pt;height:161.25pt;visibility:visible">
                  <v:imagedata r:id="rId22" o:title=""/>
                </v:shape>
              </w:pict>
            </w:r>
            <w:bookmarkEnd w:id="2"/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ΜΑΡΙΝΟΠΟΥΛΟΣ - CAREFOUR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SUPER MARKET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SUPER MARKET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ΜΑΣΟΥΤΗΣ ΑΕ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SUPER MARKET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SUPER MARKET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102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30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 xml:space="preserve">ΙΩΑΝΝΟΥ Α.Ε. 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ΒΙΟΜΗΧΑΝΙΑ ΚΑΤΕΨΥΓΜΕΝΩΝ ΑΓΡΟΤΙΚΩΝ ΠΡΟΪΟΝΤΩΝ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ΚΑΤΕΨΥΓΜΕΝΑ ΛΑΧΑΝΙΚΑ &amp; ΠΡΟΤΗΓΑΝΙΣΜΕΝΕΣ ΠΑΤΑΤΕΣ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ΜΕΤΑΠΟΙΗΜΕΝΑ-ΚΟΝΣΕΡΒΕΣ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6948202881, 6948308091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ΡΟΔΟΠΗΣ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ΞΕΝΟΔΟΧΕΙΟ ΝΕΜΕΣΙΣ (ΤΣΕΓΓΕΛΙΔΗΣ ΙΩΑΝΝΗΣ)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ΞΕΝΟΔΟΧΕΙΟ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ΜΑΡΜΕΛΑΔΕΣ-ΛΙΚΕΡ ΚΡΑΝΑ-ΚΡΑΣΙ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6946616317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FD5F92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744D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4" o:spid="_x0000_i1044" type="#_x0000_t75" style="width:230.25pt;height:148.5pt;visibility:visible">
                  <v:imagedata r:id="rId23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ΑΦΟΙ ΝΙΚΟΛΑΙΔΗ ΟΕ (ΑΘΑΝΑΣΙΟΣ)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ΑΜΠΕΛΟΥΡΓΙΑ ΟΙΝΟΠΟΙΙΑ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ΒΙΟΛΟΓΙΚΟΙ ΟΙΝΟΙ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6932600560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5B20DA">
        <w:trPr>
          <w:trHeight w:val="178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BA5869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ΑΠΟΣΤΟΛΟΣ ΠΑΠΑΔΟΠΟΥΛΟΣ &amp; ΣΙΑ ΟΕ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ΚΑΘΕΤΟΠΟΙΗΜΕΝΗ ΕΠΙΧΕΙΡΗΣΗ ΕΠΕΞΕΡΓΑΣΙΑΣ &amp; ΕΜΠΟΡΙΑΣ ΚΡΕΑΤΟΣ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ΕΚΤΡΟΦΗ ΒΟΟΕΙΔΩΝ, ΒΙΟΜΗΧ.ΣΦΑΓΕΙΟ, ΑΛΛΑΝΤΙΚΑ, ΚΡΕΟΠΩΛΕΙΟ, ΤΥΠΟΠΟΙΗΣΗ, ΔΙΑΧΕΙΡΙΣΗ ΖΩΙΚΩΝ ΥΠΟΠΡΟΪΟΝΤΩΝ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ΑΛΛΑΝΤΙΚΑ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6947272618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FD5F92">
        <w:trPr>
          <w:trHeight w:val="178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FB2B1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14" o:spid="_x0000_i1045" type="#_x0000_t75" style="width:249pt;height:164.25pt;visibility:visible">
                  <v:imagedata r:id="rId24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ROYAL ΑΦΟΙ ΤΣΑΤΣΟΥΛΗ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ΒΙΟΜΗΧΑΝΙΑ ΤΡΟΦΙΜΩΝ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ΤΟΥΡΣΙΑ -ΕΛΙΕΣ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ΜΕΤΑΠΟΙΗΜΕΝΑ-ΚΟΝΣΕΡΒΕΣ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6947269509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FD5F92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0A6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6" o:spid="_x0000_i1046" type="#_x0000_t75" style="width:233.25pt;height:156.75pt;visibility:visible">
                  <v:imagedata r:id="rId25" o:title=""/>
                </v:shape>
              </w:pict>
            </w:r>
          </w:p>
        </w:tc>
      </w:tr>
      <w:tr w:rsidR="00DB188E" w:rsidRPr="000740F4" w:rsidTr="005B20DA">
        <w:trPr>
          <w:trHeight w:val="102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ΚΟΙΝ.Σ.ΕΠ.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ΠΕΤΜΕΖΙ ΑΠΌ ΖΑΧΑΡΟΚΑΛΑΜΟ, ΓΛΥΚΑ ΚΟΥΤΑΛΙΟΥ, ΜΑΡΜΕΛΑΔΕΣ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6976936766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FD5F92">
        <w:trPr>
          <w:trHeight w:val="102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6F50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7" o:spid="_x0000_i1047" type="#_x0000_t75" style="width:213pt;height:147pt;visibility:visible">
                  <v:imagedata r:id="rId26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36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GOLDEN CHICKEN (ΠΑΝΑΓΙΩΤΗΣ ΒΑΣΙΛΕΙΟΥ)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ΒΙΟΤΕΧΝΙΑ ΠΑΡΑΓΩΓΗΣ ΝΩΠΩΝ &amp; ΚΑΤΕΨΥΓΜΕΝΩΝ ΠΟΥΛΕΡΙΚΩΝ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ΠΑΡΑΣΚΕΥΑΣΜΑΤΑ ΠΟΥΛΕΡΙΚΩΝ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ΚΡΕΑΤΑ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6973354035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217E54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F37D4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58" o:spid="_x0000_i1048" type="#_x0000_t75" style="width:204pt;height:153pt;visibility:visible">
                  <v:imagedata r:id="rId27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37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"ΣΟΦΙΑΣ ΓΕΥΣΕΙΣ" (ΣΟΦΙΑ ΣΕΒΑΣΤΟΥ)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ΠΑΡΑΓΩΓΗ ΖΥΜΑΡΙΚΩΝ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ΧΥΛΟΠΙΤΕΣ,ΤΡΑΧΑΝΑΔΕΣ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6937547565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E64A2C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B9234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1" o:spid="_x0000_i1049" type="#_x0000_t75" style="width:214.5pt;height:142.5pt;visibility:visible">
                  <v:imagedata r:id="rId28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38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ΒΑΣΙΛΕΙΟΣ ΒΑΣΙΛΕΙΟΥ "ΠΕΡΙ ΚΟΤΑΣ"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ΚΡΕΩΠΟΛΕΙΟ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ΠΑΡΑΣΚΕΥΑΣΜΑΤΑ ΠΟΥΛΕΡΙΚΩΝ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ΚΡΕΑΤΑ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6973354032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BA5869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39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 xml:space="preserve">ΚΑΛΛΟΝΗ Α.Ε. 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ΙΧΘΥΡΑ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ΑΛΙΠΑΣΤΑ, ΚΑΠΝΙΣΤΑ ΦΙΛΕΤΑ ΨΑΡΙΩΝ, ΕΛΙΕΣ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ΑΛΙΠΑΣΤΑ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2541029992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FD5F92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DF3B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6" o:spid="_x0000_i1050" type="#_x0000_t75" style="width:217.5pt;height:144.75pt;visibility:visible">
                  <v:imagedata r:id="rId29" o:title=""/>
                </v:shape>
              </w:pic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BA5869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Ε.Α.Σ. ΞΑΝΘΗΣ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ΣΥΝΕΤΑΙΡΙΣΜΟΣ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ΑΚΤΙΝΙΔΙΑ-ΡΟΔΙΑ-ΡΟΔΑΚΙΝΑ-ΝΕΚΤΑΡΙΝΙΑ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6973697091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BA5869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ΠΑΠΑΠΑΡΑΣΚΕΥΑΣ (ΚΑΡΙΟΚΕΣ)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ΧΟΡΗΓΟΣ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ΚΟΙΝ.Σ.ΕΠ. "ΣΥΛΛΟΓΗ"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ΤΕΧΝΙΚΟΣ ΚΑΛΛΙΕΡΓΕΙΑΣ ΤΡΟΥΦΑΣ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ΦΡΕΣΚΙΑ ΕΠΙΛΕΓΜΕΝΗ ΤΡΟΥΦΑ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6972828264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ΞΑΝΘΗΣ</w:t>
            </w:r>
          </w:p>
        </w:tc>
      </w:tr>
      <w:tr w:rsidR="00DB188E" w:rsidRPr="000740F4" w:rsidTr="00FD5F92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FB2B1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13" o:spid="_x0000_i1051" type="#_x0000_t75" style="width:219.75pt;height:146.25pt;visibility:visible">
                  <v:imagedata r:id="rId30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ΜΕΛΙ ΦΙΛΙΠΠΩΝ (ΣΑΒΒΑΣ ΣΕΦΕΡΙΔΗΣ)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ΠΑΡΑΓΩΓΗ ΣΥΣΚΕΥΑΣΙΑ ΜΕΛΙΟΥ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ΜΕΛΙ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ΜΕΛΙ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6944610037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ΚΕΛΑΡΙ ΔΙΑΛΕΚΤΟ (Ι.ΑΠΟΣΤΟΛΙΔΗΣ-Β.ΤΟΥΡΟΥΝΙΔΟΥ ΟΕ)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ΟΙΝΟΠΟΙΕΙΟ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ΚΡΑΣΙ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6938280268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ΓΚΑΤΖΑΝΙΔΗΣ-ΦΕΣΑΤΙΔΟΥ ΟΕ (ΣΤΕΛΛΑ ΦΕΣΑΤΙΔΟΥ)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ΒΙΟΤΕΧΝΙΑ ΖΑΧΑΡΩΔΩΝ ΠΡΟΪΟΝΤΩΝ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ΜΑΝΤΟΛΑΤΟ-ΛΟΥΚΟΥΜΙ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6970865600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46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Α.Σ.Σ. ΑΣΣΟΣ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ΑΓΡΟΤΙΚΟΣ ΣΥΝΕΤΑΙΡΙΣΜΟΣ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ΣΠΑΡΑΓΓΙΑ ΑΚΤΙΝΙΔΙΑ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6932296324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AF2195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4921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54" o:spid="_x0000_i1052" type="#_x0000_t75" style="width:329.25pt;height:185.25pt;visibility:visible">
                  <v:imagedata r:id="rId31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47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ΟΙΝΟΠΟΙΙΑ ΤΣΙΚΡΙΚΩΝΗ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ΟΙΝΟΠΟΙΕΙΟ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ΟΙΝΟΣ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6973980684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48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ΑΕΣ ΚΑΛΙΡΑΧΗΣ Η ΑΘΗΝΑ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ΣΥΝΕΤΑΙΡΙΣΜΟΣ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ΠΑΡΑΓΩΓΗ ΕΛΑΙΟΛΑΔΟΥ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6979551995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49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9829FA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ΑΦΟΙ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 </w:t>
            </w: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ΣΤ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. </w:t>
            </w: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ΜΠΑΜΠΑΤΖΗΜ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 </w:t>
            </w: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Ο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Ε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 (</w:t>
            </w: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ΜΠΑΜΠΑΤΖΙΜΟΠΟΥΛΟΣ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 </w:t>
            </w: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ΑΝΕΣΤΗΣ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ΠΟΤΟΠΟΙΪΑ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ΟΥΖΟ, ΤΣΙΠΟΥΡΟ, ΛΙΚΕΡ ΓΝΗΣΙΟΝ (BRANDY)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6942484134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510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5B20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" o:spid="_x0000_i1053" type="#_x0000_t75" style="width:258.75pt;height:170.25pt;visibility:visible">
                  <v:imagedata r:id="rId32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ΘΩΜΑΙΔΗΣ ΙΩΑΝΝΗΣ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ΒΙΟΤΕΧΝΗΣ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ΓΛΥΚΟ ΕΛΙΑ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6942577583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332F13" w:rsidRDefault="00DB188E" w:rsidP="00332F1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332F13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ΛΟΥΤΣΙΓΚΑΣ/ΓΚΟΥΣΤΕΡΑ Α.Ε. (ΝΙΚΟΛΑΟΣ)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ΕΤΑΙΡΕΙΑ ΒΙΟΛΟΓΙΚΗΣ ΓΕΩΡΓΙΑΣ &amp; ΕΜΠΟΡΙΑΣ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ΑΚΤΙΝΙΔΙΟ ΡΟΔΙ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2510361363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8826A5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4811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56" o:spid="_x0000_i1054" type="#_x0000_t75" style="width:238.5pt;height:179.25pt;visibility:visible">
                  <v:imagedata r:id="rId33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Γ. ΜΥΛΩΝΟΠΟΥΛΟΣ &amp; ΣΙΑ ΟΕ (ΓΕΩΡΓΙΟΣ ΜΥΛΩΝΟΠΟΥΛΟΣ)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ΒΙΟΤΕΧΝΙΑ ΕΠΕΞΕΡΓΑΣΙΑΣ ΒΡΩΣΙΜΩΝ ΕΛΙΩΝ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ΒΡΩΣΙΜΕΣ ΕΛΙΕΣ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6977324206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ΠΑΓΓΑΙΟΝ ΑΕ (ΧΑΤΖΗΑΛΕΞΑΝΔΡΟΥ Ε.)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ΟΙΝΟΠΟΙΕΙΟ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ΒΙΟΛΟΓΙΚΟΣ ΟΙΝΟΣ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6973739742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6C32E0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2030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6" o:spid="_x0000_i1055" type="#_x0000_t75" style="width:267pt;height:176.25pt;visibility:visible">
                  <v:imagedata r:id="rId34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ΑΓΡΟΤΙΚΑ ΠΡΟΙΟΝΤΑ ΘΑΣΟΥ Α.Ε. (ΜΥΡΩΝΗΣ ΑΠΟΣΤΟΛΟΣ)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ΤΥΠΟΠΟΙΗΣΗ &amp; ΕΜΠΟΡΙΑ ΕΛΑΙΟΛΑΔΟΥ &amp; ΕΛΙΑΣ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ΕΛΑΙΟΛΑΔΟ ΜΑΥΡΗ ΕΛΙΑ ΘΡΟΥΜΠΑ ΘΑΣΟΥ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6955585700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36612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E236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61" o:spid="_x0000_i1056" type="#_x0000_t75" style="width:240pt;height:159.75pt;visibility:visible">
                  <v:imagedata r:id="rId35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55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9829F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 "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ΝΕΣΤΟΣ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" (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ΑΓΡΟΤΙΚΟΣ ΣΥΝΕΤΑΙΡΙΣΜΟΣ ΣΠΑΡΑΓΓΟΠΑΡΑΓΩΓΩΝ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ΣΠΑΡΑΓΓΙΑ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6975873670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56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ΠΑΠΑΔΗΜΗΤΡΙΟΥ ΜΑΡΙΑ ΜΟΝΟΠΡΟΣΩΠΗ Ι.Κ.Ε «ΙΩΠΑ»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ΕΡΓΑΣΤΗΡΙΟ ΜΕΤΑΠΟΙΗΣΗΣ &amp; ΤΥΠΟΠΟΙΗΣΗΣ ΠΑΡΑΔΟΣΙΑΚΩΝ ΑΓΡΟΤΙΚΩΝ - ΒΙΟΛΟΓΙΚΩΝ ΠΡΟΪΟΝΤΩΝ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ΘΡΟΥΜΠΕΣ ΘΑΣΟΥ ΠΟΠ, ΕΛΑΙΟΛΑΔΟ ΕΞΤΡΑ ΠΑΡΘΕΝΟ ΠΓΕ ΘΑΣΟΥ, ΠΑΡΑΔΟΣΙΑΚΑ ΓΛΥΚΑ ΚΟΥΤΑΛΙΟΥ, ΜΕΛΙ ΘΑΣΟΥ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6972727698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57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ΧΡΥΣΑΝΙΔΗΣ ΑΕ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ΒΙΟΤΕΧΝΙΑ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ΓΛΥΚΑ ΚΟΥΤΑΛΙΟΥ, ΜΑΡΜΕΛΑΔΕΣ, ΕΛΑΙΟΛΑΔΟ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6974031142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E4420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0" o:spid="_x0000_i1057" type="#_x0000_t75" style="width:246.75pt;height:164.25pt;visibility:visible">
                  <v:imagedata r:id="rId36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58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ΙΩΣΗΦΙΔΗΣ ΑΒΕΕ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ΒΙΟΤΕΧΝΙΑ ΖΑΧΑΡΩΔΗ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ΖΑΧΑΡΩΔΗ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2510316204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744D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2" o:spid="_x0000_i1058" type="#_x0000_t75" style="width:228pt;height:148.5pt;visibility:visible">
                  <v:imagedata r:id="rId37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59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ΨΑΛΤΟΥ ΣΩΤΗΡΙΑ "ΕΛΘΑ"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ΕΠΕΞΕΡΓΑΣΙΑ &amp; ΤΥΠΟΠΟΙΗΣΗ ΕΛΑΙΩΝ &amp; ΕΛΑΙΟΛΑΔΟΥ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ΕΛΑΙΟΛΑΔΟ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6972700462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81692D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F706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51" o:spid="_x0000_i1059" type="#_x0000_t75" style="width:217.5pt;height:140.25pt;visibility:visible">
                  <v:imagedata r:id="rId38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Α.Ε.Σ. ΠΡΙΝΟΥ "Η ΔΗΜΗΤΡΑ"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ΣΥΝΕΤΑΙΡΙΣΜΟΣ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ΛΑΔΙ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6970013894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9829F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ΣΧΟΤΜΑΝ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 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ΕΡΡΙΚΟΣ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 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 (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ΑΡΗΣ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 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ΣΧΟΤΜΑΝ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ΕΜΠΟΡΙΟ/ ΣΥΣΚΕΥΑΣΙΑ ΟΠΩΡΟΚΗΠΕΥΤΙΚΩΝ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ΣΠΑΡΑΓΓΙΑ, ΑΚΤΙΝΙΔΙΑ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6979728860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E64A2C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A2770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7" o:spid="_x0000_i1060" type="#_x0000_t75" style="width:258.75pt;height:174pt;visibility:visible">
                  <v:imagedata r:id="rId39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eastAsia="el-GR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ΑΝΤΩΝΙΑΔΗΣ ΑΝΑΣΤΑΣΙΟΣ &amp; ΣΙΑ Ε.Ε.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ΤΥΠΟΠΟΙΗΣΗ ΕΛΑΙΟΛΑΔΟΥ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ΛΑΔΙ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6979670311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FE723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0" o:spid="_x0000_i1061" type="#_x0000_t75" style="width:227.25pt;height:151.5pt;visibility:visible">
                  <v:imagedata r:id="rId40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63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ΦΡΑΓΚΟΥΛΗΣ ΣΤ. &amp; ΣΙΑ ΕΕ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ΕΜΠΟΡΙΟ ΖΩΙΚΩΝ-ΤΕΧΝΗΤΩΝ ΕΝΤΕΡΩΝ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ΤΡΟΦΙΜΑ – ΑΥΛΕΣ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ΑΛΛΑΝΤΙΚΑ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6944551842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64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ΑΦΟΙ ΤΣΑΡΟΥΧΑ ΑΕ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ΕΡΓΟΣΤΑΣΙΟ ΜΕΤΑΠΟΙΗΣΗΣ ΛΑΧΑΝΙΚΩΝ ΣΕ ΑΛΜΗ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Πιπεράκια, τοματοπιπεριά πιπεριές ψητές, αγγουράκια, λιαστή ντομάτα, κάπαρη, αμπελόφυλλα, πίκλες, ελιές, κουνουπίδι, λάχανο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ΜΕΤΑΠΟΙΗΜΕΝΑ-ΚΟΝΣΕΡΒΕΣ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6945205848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EE2BC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3" o:spid="_x0000_i1062" type="#_x0000_t75" style="width:209.25pt;height:136.5pt;visibility:visible">
                  <v:imagedata r:id="rId41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65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ΜΠΕΛΕΖΗ ΧΡΥΣΟΥΛΑ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ΕΜΠΟΡΙΟ ΟΣΤΡΑΚΟΕΙΔΩΝ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ΜΥΔΙΑ ΑΠΟΦΛΟΙΩΜΕΝΑ &amp; ΜΕ ΚΕΛΥΦΟΣ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ΑΛΙΠΑΣΤΑ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6973323932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66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ΕΑΣ ΚΑΒΑΛΑΣ (ΜΑΥΡΟΓΕΝΗ ΘΕΟΔΩΡΑ)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ΣΥΝΕΤΑΙΡΙΣΜΟΣ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ΕΛΙΕΣ, ΛΑΔΙ, ΦΑΣΟΛΙΑ, ΑΚΤΙΝΙΔΙΑ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6972295523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67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ΚΡΕ.ΚΑ Α.Ε.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ΒΙΟΜΗΧΑΝΙΑ ΚΡΕΑΤΟΣ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ΚΡΕΑΤΟΣΚΕΥΑΣΜΑΤΑ &amp; ΠΡΟΙΟΝΤΑ ΜΕ ΒΑΣΗ ΤΟ ΚΡΕΑΣ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ΚΡΕΑΤΑ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6946278744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CE6C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4" o:spid="_x0000_i1063" type="#_x0000_t75" style="width:195.75pt;height:131.25pt;visibility:visible">
                  <v:imagedata r:id="rId42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68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ΒΙΚΕΛΙΔΗΣ-ΧΡΥΣΑΝΘΙΔΗΣ ΑΒΕΕ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ΒΙΟΜΗΧΑΝΙΑ ΖΑΧΑΡΩΔΩΝ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ΠΑΡΑΔΟΣΙΑΚΑ ΧΕΙΡΟΠΟΙΗΤΟΙ ΚΟΥΡΑΜΠΙΕΔΕΣ - ΠΙΤΕΣ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6947336570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ΚΑΒΑΛΑΣ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9867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16" o:spid="_x0000_i1064" type="#_x0000_t75" style="width:204.75pt;height:131.25pt;visibility:visible">
                  <v:imagedata r:id="rId43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69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ΑΓΡΟΤΟΥΡΙΣΤΙΚΟΣ ΣΥΝΕΤΑΙΡΙΣΜΟΣ ΓΥΝΑΙΚΩΝ ΤΡΙΓΩΝΟΥ " Η ΓΑΙΑ"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ΠΑΡΑΓΩΓΗ ΧΕΙΡΟΠΟΙΗΤΩΝ ΠΑΡΑΔΟΣΙΑΚΩΝ ΠΡΟΙΟΝΤΩΝ ΑΠΌ ΤΗΝ ΘΡΑΚΗ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6949239298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FD5F9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8" o:spid="_x0000_i1065" type="#_x0000_t75" style="width:198pt;height:132pt;visibility:visible">
                  <v:imagedata r:id="rId44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val="en-US" w:eastAsia="el-GR"/>
              </w:rPr>
              <w:t>THRAKILAND FOOD (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ΑΦΟΙ</w:t>
            </w:r>
            <w:r w:rsidRPr="005B20D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 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ΤΖΑΦΙΛΚΟΥ</w:t>
            </w:r>
            <w:r w:rsidRPr="005B20D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 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ΟΕ</w:t>
            </w:r>
            <w:r w:rsidRPr="005B20DA">
              <w:rPr>
                <w:rFonts w:ascii="Arial" w:hAnsi="Arial" w:cs="Arial"/>
                <w:sz w:val="20"/>
                <w:szCs w:val="20"/>
                <w:lang w:val="en-US" w:eastAsia="el-GR"/>
              </w:rPr>
              <w:t>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val="en-US" w:eastAsia="el-GR"/>
              </w:rPr>
              <w:t>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ΠΑΡΑΓΩΓΗ ΕΛΑΙΩΝ ΨΥΧΡΗΣ ΕΚΘΛΙΨΗΣ (ΚΟΛΟΚΥΘΕΛΑΙΟ, ΛΙΝΕΛΑΙΟ, ΣΗΣΑΜΕΛΑΙΟ, ΗΛΙΕΛΑΙΟ)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6987448464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227BCD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F37D4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DF3B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7" o:spid="_x0000_i1066" type="#_x0000_t75" style="width:213pt;height:144.75pt;visibility:visible">
                  <v:imagedata r:id="rId45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ΑΣΚΓΕ ΤΥΧΕΡΟΥ ΕΒΡΟΥ (ΜΑΛΤΕΠΙΩΤΗΣ ΑΘΑΝΑΣΙΟΣ ΠΡΟΕΔΡΟΣ)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ΣΠΑΡΑΓΓΙΑ-ΡΟΔΑΚΙΝΑ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6999406779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9829F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>.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. 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ΣΚΟΡΔΟΥ</w:t>
            </w:r>
            <w:r w:rsidRPr="009829FA">
              <w:rPr>
                <w:rFonts w:ascii="Arial" w:hAnsi="Arial" w:cs="Arial"/>
                <w:sz w:val="20"/>
                <w:szCs w:val="20"/>
                <w:lang w:val="en-US" w:eastAsia="el-GR"/>
              </w:rPr>
              <w:t xml:space="preserve"> 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ΒΥΣΣΑΣ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ΑΓΡΟΤΙΚΟΣ ΣΥΝΕΤΑΙΡΙΣΜΟΣ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ΣΚΟΡΔΑ ΚΡΕΜΜΥΔΙΑ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6947328464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E64A2C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363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4" o:spid="_x0000_i1067" type="#_x0000_t75" style="width:204.75pt;height:136.5pt;visibility:visible">
                  <v:imagedata r:id="rId46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ΑΠΟΣΤΟΛΟΥ ΝΙΚΟΛΑΟΣ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ΓΕΩΠΟΝΟΣ ΕΛΑΙΟΠΑΡΑΓΩΓΟΣ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ΕΛΙΕΣ-ΕΛΑΙΟΛΑΔΟ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6945298598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9538C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1" o:spid="_x0000_i1068" type="#_x0000_t75" style="width:204.75pt;height:135pt;visibility:visible">
                  <v:imagedata r:id="rId47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ΒΙΟΤΕΧΝΙΑ ΠΑΡΑΔΟΣΙΑΚΩΝ ΖΥΜΑΡΙΚΩΝ "ΕΒΡΟΓΕΥΣΕΙΣ" (ΓΡΑΜΜΑΤΙΚΑΚΗΣ ΚΩΝΣΤΑΝΤΙΝΟΣ)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6947304729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Δ. ΧΑΤΖΟΠΟΥΛΟΣ ΜΟΝΟΠΡΟΣΩΠΗ ΕΠΕ (ΧΑΤΖΟΠΟΥΛΟΣ ΓΕΩΡΓΙΟΣ)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ΠΟΤΟΠΟΙΙΑ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ΟΥΖΟ,ΤΣΙΠΟΥΡΟ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6976006030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E64A2C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713F6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3" o:spid="_x0000_i1069" type="#_x0000_t75" style="width:226.5pt;height:156pt;visibility:visible">
                  <v:imagedata r:id="rId48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ΕΒΡΙΤΙΚΑ ΚΕΛΛΑΡΙΑ Α.Ε. (ΠΑΠΑΔΟΠΟΥΛΟΣ ΧΡΗΣΤΟΣ)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ΥΠΕΥΘΥΝΟΣ ΠΩΛΗΣΕΩΝ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ΟΙΝΟΙ-ΑΛΚΟΟΛΟΥΧΑ ΠΟΤΑ ΑΠΌ ΑΠΟΣΤΑΞΗ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6932469262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6C32E0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" o:spid="_x0000_i1070" type="#_x0000_t75" style="width:208.5pt;height:138.75pt;visibility:visible">
                  <v:imagedata r:id="rId49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ΑΣΓ ΛΥΡΑΣ  "ΝΕΡΟΜΥΛΟΣ" (ΧΑΤΖΑΚΗ ΘΕΟΔΟΣΙΑ)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ΖΥΜΑΡΙΚΑ-ΓΛΥΚΑ ΚΟΥΤΑΛΙΟΥ -ΗΔΥΠΟΤΑ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ΖΥΜΑΡΙΚΑ-ΓΛΥΚΑ-ΗΔΥΠΟΤΑ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6973578033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FD5F9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18" o:spid="_x0000_i1071" type="#_x0000_t75" style="width:203.25pt;height:134.25pt;visibility:visible">
                  <v:imagedata r:id="rId50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ΜΥΛΟΙ ΘΡΑΚΗΣ Ι. ΟΥΖΟΥΝΟΠΟΥΛΟΣ Α.Ε.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ΑΛΕΥΡΟΒΙΟΜΗΧΑΝΙΑ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ΑΛΕΥΡΑ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6932258348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1B0DA6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845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53" o:spid="_x0000_i1072" type="#_x0000_t75" style="width:148.5pt;height:267pt;visibility:visible">
                  <v:imagedata r:id="rId51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79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ΕΒΡΟΦΑΡΜΑ ΑΕ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ΓΑΛΑΚΤΟΚΟΜΙΚΑ-ΟΡΕΚΤΙΚΑ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FD5F9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9" o:spid="_x0000_i1073" type="#_x0000_t75" style="width:206.25pt;height:133.5pt;visibility:visible">
                  <v:imagedata r:id="rId52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"ΕΒΡΙΤΙΚΟ ΧΩΡΙΟ" (ΠΑΠΑΘΕΟΔΩΡΟΥ ΔΗΜΗΤΡΙΟΣ)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ΒΙΟΤΕΧΝΙΑ ΓΑΛ/ΚΩΝ ΠΡΟΙΟΝΤΩΝ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ΓΑΛΑΚΤΟΚΟΜΙΚΑ ΠΡΟΙΟΝΤΑ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ΓΑΛΑΚΤΟΚΟΜΙΚΑ-ΟΡΕΚΤΙΚΑ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6940401867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744D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3" o:spid="_x0000_i1074" type="#_x0000_t75" style="width:211.5pt;height:140.25pt;visibility:visible">
                  <v:imagedata r:id="rId53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"ΑΓΡΟΚΤΗΜΑ ΠΕΤΡΩΤΩΝ" (ΣΩΤΗΡΟΥΔΗ ΕΥΓΕΝΙΑ)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ΕΡΓΑΣΤΗΡΙΟ ΕΠΕΞΕΡΓΑΣΙΑΣ ΕΛΑΙΟΥΧΩΝ ΣΠΟΡΩΝ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ΗΛΙΕΛΑΙΟ - ΚΟΛΟΚΥΘΕΛΑΙΟ - ΑΜΥΓΔΑΛΕΛΑΙΟ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6974656263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FE723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9" o:spid="_x0000_i1075" type="#_x0000_t75" style="width:195.75pt;height:130.5pt;visibility:visible">
                  <v:imagedata r:id="rId54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ΑΦΟΙ ΜΠΕΛΛΑ Ο.Ε.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ΟΙΝΟΠΟΙΙΑ-</w:t>
            </w: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br/>
              <w:t>ΑΠΟΣΤΑΓΜΑΤΟΠΟΙΙΑ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ΚΡΑΣΙΑ-ΑΠΟΣΤΑΓΜΑΤΑ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6947566300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ΚΥΚΛΩΠΑΣ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ΕΛΙΕΣ - ΛΑΔΙ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ΕΒΡΟΥ</w:t>
            </w:r>
          </w:p>
        </w:tc>
      </w:tr>
      <w:tr w:rsidR="00DB188E" w:rsidRPr="000740F4" w:rsidTr="006C32E0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2030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7" o:spid="_x0000_i1076" type="#_x0000_t75" style="width:223.5pt;height:2in;visibility:visible">
                  <v:imagedata r:id="rId55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ΕΡΙΦΗΣ ΘΕΟΧΑΡΗΣ "NOELIA"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 xml:space="preserve">ΠΑΡΑΓΩΓΗ ΚΑΙ ΕΜΠΟΡΙΑ ΧΕΙΡΟΠΟΙΗΤΩΝ ΦΥΤΙΚΩΝ ΕΙΔΩΝ ΠΕΡΙΠΟΙΗΣΗΣ 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ΧΕΙΡΟΠΟΙΗΤΑ ΦΥΤΙΚΑ ΠΡΟΙΟΝΤΑ ΠΕΡΙΠΟΙΗΣΗΣ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ΣΑΠΟΥΝΙΑ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6946298800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6E6A25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EF4B4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65" o:spid="_x0000_i1077" type="#_x0000_t75" style="width:224.25pt;height:166.5pt;visibility:visible">
                  <v:imagedata r:id="rId56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ΣΑΡΗΜΠΟΓΙΑΣ Α.Ε.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ΕΜΠΟΡΙΑ ΚΑΙ ΕΠΕΞΕΡΓΑΣΙΑ ΚΡΕΑΤΩΝ - ΑΛΛΑΝΤΙΚΩΝ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ΑΛΛΑΝΤΙΚΑ ΚΑΙ ΣΑΛΑΤΕΣ/ΑΛΟΙΦΕΣ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ΑΛΛΑΝΤΙΚΑ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2522021031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ΠΑΡΑΓΩΓΙΚΟΣ ΣΥΝ/ΣΜΟΣ ΓΥΝΑΙΚΩΝ ΚΟΚΚΙΝΟΓΕΙΩΝ ΔΡΑΜΑΣ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ΣΥΝΕΤΑΙΡΙΣΜΟΣ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ΖΥΜΑΡΙΚΑ ΓΛΥΚΑ ΠΙΤΕΣ ΜΑΡΜΕΛΑΔΕΣ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6979118845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BE372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11" o:spid="_x0000_i1078" type="#_x0000_t75" style="width:273.75pt;height:180.75pt;visibility:visible">
                  <v:imagedata r:id="rId57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ΑΣΟΠ ΑΓ. ΑΘΑΝΑΣΙΟΥ ΔΡΑΜΑΣ (ΑΘΑΝΑΣΙΑΔΗΣ ΠΑΝΑΓΙΩΤΗΣ)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ΤΜΗΜΑ ΠΩΛΗΣΕΩΝ &amp; ΜΑΡΚΕΤΙΝΓΚ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ΚΑΛΛΙΕΡΓΕΙΑ-ΕΠΕΞΕΡΓΑΣΙΑ - ΕΜΠΟΡΙΑ ΠΡΟΙΟΝΤΩΝ ΡΟΔΙΟΥ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6971985355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6C32E0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6C32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10" o:spid="_x0000_i1079" type="#_x0000_t75" style="width:269.25pt;height:179.25pt;visibility:visible">
                  <v:imagedata r:id="rId58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 xml:space="preserve">ΓΥΝΑΙΚΕΙΟΣ ΑΓΡ. ΣΥΝΕΤΑΙΡ. "ΚΑΛΟΑΓΡΙΤΙΣΑ" 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ΕΡΓΑΣΤΗΡΙΟ ΤΡΟΦΙΜΩΝ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ΤΡΑΧΑΝΑΔΕΣ-ΖΥΜΑΡΙΚΑ-ΜΑΡΜΕΛΑΔΕΣ-ΓΛΥΚΑ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ΖΥΜΑΡΙΚΑ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6980105061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E64A2C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A62C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0" o:spid="_x0000_i1080" type="#_x0000_t75" style="width:251.25pt;height:167.25pt;visibility:visible">
                  <v:imagedata r:id="rId59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89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ΚΤΗΜΑ ΚΩΣΤΑ ΛΑΖΑΡΙΔΗ ΑΕ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ΟΙΝΟΠΟΙΙΑ - ΑΠΟΣΤΑΓΜΑΤΟΠΟΙΙΑ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ΟΙΝΟΣ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2521082231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90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ΛΑΖΑΡΙΔΗΣ ΝΙΚΟΣ ΟΒΓΕ ΑΕ (ΓΡΗΓΟΡΙΑΔΗΣ ΓΕΩΡΓΙΟΣ)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ΔΙΕΥΘΥΝΤΗΣ ΠΩΛΗΣΕΩΝ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ΕΜΦΙΑΛΩΜΕΝΟΙ ΟΙΝΟΙ-ΠΑΡΑΓΩΓΗ - ΕΜΦΙΑΛΩΣΗ- ΕΜΠΟΡΙΑ ΕΜΦΙΑΛΩΜΕΝΩΝ ΟΙΝΩΝ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ΚΡΑΣΙΑ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6976333752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B9698D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275D2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63" o:spid="_x0000_i1081" type="#_x0000_t75" style="width:204pt;height:153pt;visibility:visible">
                  <v:imagedata r:id="rId60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91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ΨΑΡΡΑ ΑΒΕΕ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ΚΟΝΣΕΡΒΟΠΟΙΙΑ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ΚΟΝΣΕΡΒΕΣ ΛΑΧΑΝΙΚΩΝ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ΜΕΤΑΠΟΙΗΜΕΝΑ-ΚΟΝΣΕΡΒΕΣ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6974377680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AA21A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35" o:spid="_x0000_i1082" type="#_x0000_t75" style="width:215.25pt;height:146.25pt;visibility:visible">
                  <v:imagedata r:id="rId61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92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 xml:space="preserve">ΕΑΣ ΔΡΑΜΑΣ (ΠΡΟΕΔΡΟΣ ΚΑΠΑΝΤΖΑΚΗΣ, ΓΕΩΠΟΝΟΣ&amp; ΔΝΤΗΣ) 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ΣΥΝΕΤΑΙΡΙΣΜΟΣ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ΠΑΤΑΤΑ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6972841656, 6939989770, 6945266866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F61DA9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93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"ΙΔΙΟΤΡΟΠΑ" (ΧΑΤΖΗ ΦΩΤΕΙΝΗ)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ΒΙΟΤΕΧΝΙΑ ΑΦΥΔΑΤΩΜΕΝΩΝ ΛΑΧΑΝΙΚΩΝ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ΑΠΟΞΗΡΑΜΕΝΑ ΦΡΟΥΤΑ ΚΑΙ ΛΑΧΑΝΙΚΑ, ΠΑΤΕ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6988458303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FD5F92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744D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21" o:spid="_x0000_i1083" type="#_x0000_t75" style="width:279.75pt;height:184.5pt;visibility:visible">
                  <v:imagedata r:id="rId62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94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ΑΛΛΑΝΤΟΠΟΙΙΑ "ΒΟΡΕΙΟΣ ΕΛΛΑΣ" (ΜΠΕΓΓΑΣ ΠΑΝΑΓΙΩΤΗΣ)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ΑΛΛΑΝΤΟΠΟΙΙΑ - ΑΛΛΑΝΤΙΚΑ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ΑΛΑΝΤΙΚΑ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ΑΛΛΑΝΤΙΚΑ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6932477050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E64A2C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B9234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2" o:spid="_x0000_i1084" type="#_x0000_t75" style="width:228pt;height:152.25pt;visibility:visible">
                  <v:imagedata r:id="rId63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95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ΝΙΚΟΛΑΙΔΗΣ ΑΘΑΝ. ΝΙΚΟΛΑΙΔΗΣ ΜΑΝ. ΟΕ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ΕΡΓΑΣΤΗΡΙΟ ΖΑΧΑΡΟΠΛΑΣΤΙΚΗΣ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ΤΟΥΛΟΥΜΠΑΚΙΑ - ΤΟΥΛΟΥΜΠΕΣ - ΡΟΞΑΚΙΑ - ΦΟΙΝΙΚΑΚΙΑ-  ΚΟΥΡΚΟΥΜΠΙΝΙΑ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ΖΑΧΑΡΩΔΗ - ΓΛΥΚΑ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6974354120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5B20D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tr w:rsidR="00DB188E" w:rsidRPr="000740F4" w:rsidTr="00BE04E1">
        <w:trPr>
          <w:trHeight w:val="255"/>
        </w:trPr>
        <w:tc>
          <w:tcPr>
            <w:tcW w:w="149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126AC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722CA"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pict>
                <v:shape id="Εικόνα 49" o:spid="_x0000_i1085" type="#_x0000_t75" style="width:219pt;height:144.75pt;visibility:visible">
                  <v:imagedata r:id="rId64" o:title=""/>
                </v:shape>
              </w:pict>
            </w:r>
          </w:p>
        </w:tc>
      </w:tr>
      <w:tr w:rsidR="00DB188E" w:rsidRPr="000740F4" w:rsidTr="005B20DA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ED3D7E" w:rsidRDefault="00DB188E" w:rsidP="004A097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 w:eastAsia="el-G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l-GR"/>
              </w:rPr>
              <w:t>96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4A097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ΑΓΡΟΤΙΚΟΣ ΣΥΝΕΤΑΙΡΙΣΜΟΣ Α.Σ. ΒΙΟΔΡΑΜΑ (ΠΑΠΟΥΤΣΗΣ ΝΙΚΟΛΑΟΣ)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4A097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ΒΙΟΛΟΓΙΚΑ ΠΡΟΙΟΝΤΑ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188E" w:rsidRPr="005B20DA" w:rsidRDefault="00DB188E" w:rsidP="004A097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BLUEBERRY - ΜΥΡΤΙΛΑ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4A097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ΝΩΠΑ ΦΡΟΥΤΑ - ΚΗΠΕΥΤΙΚΑ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4A097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6099168941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188E" w:rsidRPr="005B20DA" w:rsidRDefault="00DB188E" w:rsidP="004A097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l-GR"/>
              </w:rPr>
            </w:pPr>
            <w:r w:rsidRPr="005B20DA">
              <w:rPr>
                <w:rFonts w:ascii="Arial" w:hAnsi="Arial" w:cs="Arial"/>
                <w:sz w:val="20"/>
                <w:szCs w:val="20"/>
                <w:lang w:eastAsia="el-GR"/>
              </w:rPr>
              <w:t>ΔΡΑΜΑΣ</w:t>
            </w:r>
          </w:p>
        </w:tc>
      </w:tr>
      <w:bookmarkEnd w:id="0"/>
      <w:bookmarkEnd w:id="1"/>
    </w:tbl>
    <w:p w:rsidR="00DB188E" w:rsidRDefault="00DB188E"/>
    <w:sectPr w:rsidR="00DB188E" w:rsidSect="00332F13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0F29"/>
    <w:rsid w:val="0001021F"/>
    <w:rsid w:val="00033BD9"/>
    <w:rsid w:val="000740F4"/>
    <w:rsid w:val="00076A66"/>
    <w:rsid w:val="00095519"/>
    <w:rsid w:val="000F24AA"/>
    <w:rsid w:val="000F70A9"/>
    <w:rsid w:val="00123F67"/>
    <w:rsid w:val="00126ACE"/>
    <w:rsid w:val="00141AF8"/>
    <w:rsid w:val="001604CC"/>
    <w:rsid w:val="001606C2"/>
    <w:rsid w:val="001A6779"/>
    <w:rsid w:val="001B0DA6"/>
    <w:rsid w:val="0020309A"/>
    <w:rsid w:val="00217E54"/>
    <w:rsid w:val="00227BCD"/>
    <w:rsid w:val="00246B27"/>
    <w:rsid w:val="0025393F"/>
    <w:rsid w:val="00263D0E"/>
    <w:rsid w:val="00275D2A"/>
    <w:rsid w:val="002C0F29"/>
    <w:rsid w:val="002F5AF9"/>
    <w:rsid w:val="0030105F"/>
    <w:rsid w:val="00324221"/>
    <w:rsid w:val="00330A6D"/>
    <w:rsid w:val="00332F13"/>
    <w:rsid w:val="003637B6"/>
    <w:rsid w:val="00366122"/>
    <w:rsid w:val="003A65F4"/>
    <w:rsid w:val="003E11E0"/>
    <w:rsid w:val="004439F4"/>
    <w:rsid w:val="004811D7"/>
    <w:rsid w:val="00486381"/>
    <w:rsid w:val="00492184"/>
    <w:rsid w:val="004A097D"/>
    <w:rsid w:val="005522F0"/>
    <w:rsid w:val="005722CA"/>
    <w:rsid w:val="00584527"/>
    <w:rsid w:val="005B20DA"/>
    <w:rsid w:val="005C1AEA"/>
    <w:rsid w:val="005D0BC9"/>
    <w:rsid w:val="00664471"/>
    <w:rsid w:val="006C127B"/>
    <w:rsid w:val="006C32E0"/>
    <w:rsid w:val="006E6A25"/>
    <w:rsid w:val="006F5039"/>
    <w:rsid w:val="00713F64"/>
    <w:rsid w:val="00744DE9"/>
    <w:rsid w:val="00783B27"/>
    <w:rsid w:val="00794BE5"/>
    <w:rsid w:val="007A182D"/>
    <w:rsid w:val="007C127A"/>
    <w:rsid w:val="0081692D"/>
    <w:rsid w:val="008826A5"/>
    <w:rsid w:val="00943262"/>
    <w:rsid w:val="009538CE"/>
    <w:rsid w:val="00973283"/>
    <w:rsid w:val="009829FA"/>
    <w:rsid w:val="00986780"/>
    <w:rsid w:val="00A05B9F"/>
    <w:rsid w:val="00A12504"/>
    <w:rsid w:val="00A21366"/>
    <w:rsid w:val="00A27709"/>
    <w:rsid w:val="00A3129E"/>
    <w:rsid w:val="00A52D4A"/>
    <w:rsid w:val="00A62CBD"/>
    <w:rsid w:val="00AA21AF"/>
    <w:rsid w:val="00AF2195"/>
    <w:rsid w:val="00B31711"/>
    <w:rsid w:val="00B9234D"/>
    <w:rsid w:val="00B9698D"/>
    <w:rsid w:val="00BA5869"/>
    <w:rsid w:val="00BE04E1"/>
    <w:rsid w:val="00BE3724"/>
    <w:rsid w:val="00C0534F"/>
    <w:rsid w:val="00C23951"/>
    <w:rsid w:val="00C361E5"/>
    <w:rsid w:val="00C766EC"/>
    <w:rsid w:val="00CE6CB0"/>
    <w:rsid w:val="00CF6115"/>
    <w:rsid w:val="00D57E7D"/>
    <w:rsid w:val="00DB188E"/>
    <w:rsid w:val="00DC0E8C"/>
    <w:rsid w:val="00DF3B00"/>
    <w:rsid w:val="00E14999"/>
    <w:rsid w:val="00E236BC"/>
    <w:rsid w:val="00E44206"/>
    <w:rsid w:val="00E64A2C"/>
    <w:rsid w:val="00E71DC8"/>
    <w:rsid w:val="00E74660"/>
    <w:rsid w:val="00ED3D7E"/>
    <w:rsid w:val="00EE2BC6"/>
    <w:rsid w:val="00EF4B47"/>
    <w:rsid w:val="00F3754C"/>
    <w:rsid w:val="00F37D4A"/>
    <w:rsid w:val="00F61DA9"/>
    <w:rsid w:val="00F70693"/>
    <w:rsid w:val="00FB2B18"/>
    <w:rsid w:val="00FD5F92"/>
    <w:rsid w:val="00FE7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AE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3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2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13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</TotalTime>
  <Pages>37</Pages>
  <Words>1792</Words>
  <Characters>9677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Α/Α</dc:title>
  <dc:subject/>
  <dc:creator>xristos</dc:creator>
  <cp:keywords/>
  <dc:description/>
  <cp:lastModifiedBy> </cp:lastModifiedBy>
  <cp:revision>7</cp:revision>
  <dcterms:created xsi:type="dcterms:W3CDTF">2015-06-04T10:21:00Z</dcterms:created>
  <dcterms:modified xsi:type="dcterms:W3CDTF">2015-06-08T09:20:00Z</dcterms:modified>
</cp:coreProperties>
</file>